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7E9F2">
      <w:pPr>
        <w:spacing w:before="4" w:line="240" w:lineRule="auto"/>
        <w:rPr>
          <w:rFonts w:ascii="Times New Roman" w:hAnsi="Times New Roman" w:eastAsia="Times New Roman" w:cs="Times New Roman"/>
          <w:sz w:val="28"/>
          <w:szCs w:val="28"/>
        </w:rPr>
      </w:pPr>
      <w:bookmarkStart w:id="1" w:name="_GoBack"/>
      <w:bookmarkEnd w:id="1"/>
    </w:p>
    <w:p w14:paraId="597995BF">
      <w:pPr>
        <w:tabs>
          <w:tab w:val="left" w:pos="360"/>
          <w:tab w:val="left" w:pos="3213"/>
        </w:tabs>
        <w:spacing w:before="0" w:line="487" w:lineRule="exact"/>
        <w:ind w:left="0" w:right="247" w:firstLine="0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u w:val="thick" w:color="00000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u w:val="thick" w:color="000000"/>
        </w:rPr>
        <w:tab/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u w:val="thick" w:color="000000"/>
          <w:lang w:eastAsia="zh-CN"/>
        </w:rPr>
        <w:t xml:space="preserve">经济与贸易学院 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u w:val="thick" w:color="000000"/>
          <w:lang w:val="en-US" w:eastAsia="zh-CN"/>
        </w:rPr>
        <w:t xml:space="preserve">2526B    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ab/>
      </w:r>
      <w:r>
        <w:rPr>
          <w:rFonts w:ascii="宋体" w:hAnsi="宋体" w:eastAsia="宋体" w:cs="宋体"/>
          <w:b/>
          <w:bCs/>
          <w:sz w:val="36"/>
          <w:szCs w:val="36"/>
        </w:rPr>
        <w:t>期中教学检查计划安排表</w:t>
      </w:r>
    </w:p>
    <w:p w14:paraId="5A528C12">
      <w:pPr>
        <w:spacing w:before="13" w:line="240" w:lineRule="auto"/>
        <w:rPr>
          <w:rFonts w:ascii="宋体" w:hAnsi="宋体" w:eastAsia="宋体" w:cs="宋体"/>
          <w:b/>
          <w:bCs/>
          <w:sz w:val="33"/>
          <w:szCs w:val="33"/>
        </w:rPr>
      </w:pPr>
    </w:p>
    <w:p w14:paraId="458B2285">
      <w:pPr>
        <w:pStyle w:val="3"/>
        <w:tabs>
          <w:tab w:val="left" w:pos="5299"/>
        </w:tabs>
        <w:spacing w:line="240" w:lineRule="auto"/>
        <w:ind w:right="254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5"/>
        </w:rPr>
        <w:t>单位（公章）：</w:t>
      </w:r>
      <w:r>
        <w:rPr>
          <w:rFonts w:hint="eastAsia" w:ascii="仿宋_GB2312" w:hAnsi="仿宋_GB2312" w:eastAsia="仿宋_GB2312" w:cs="仿宋_GB2312"/>
          <w:spacing w:val="-5"/>
          <w:lang w:eastAsia="zh-CN"/>
        </w:rPr>
        <w:t>经济与贸易</w:t>
      </w:r>
      <w:r>
        <w:rPr>
          <w:rFonts w:hint="eastAsia" w:ascii="仿宋_GB2312" w:hAnsi="仿宋_GB2312" w:eastAsia="仿宋_GB2312" w:cs="仿宋_GB2312"/>
          <w:spacing w:val="-5"/>
        </w:rPr>
        <w:t>学院</w:t>
      </w:r>
      <w:r>
        <w:rPr>
          <w:rFonts w:hint="eastAsia" w:ascii="仿宋_GB2312" w:hAnsi="仿宋_GB2312" w:eastAsia="仿宋_GB2312" w:cs="仿宋_GB2312"/>
          <w:spacing w:val="-5"/>
        </w:rPr>
        <w:tab/>
      </w:r>
      <w:r>
        <w:rPr>
          <w:rFonts w:hint="eastAsia" w:ascii="仿宋_GB2312" w:hAnsi="仿宋_GB2312" w:eastAsia="仿宋_GB2312" w:cs="仿宋_GB2312"/>
        </w:rPr>
        <w:t>时间：202</w:t>
      </w:r>
      <w:r>
        <w:rPr>
          <w:rFonts w:hint="eastAsia" w:ascii="仿宋_GB2312" w:hAnsi="仿宋_GB2312" w:eastAsia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lang w:val="en-US" w:eastAsia="zh-CN"/>
        </w:rPr>
        <w:t>4</w:t>
      </w:r>
      <w:r>
        <w:rPr>
          <w:rFonts w:hint="eastAsia" w:cs="仿宋_GB2312"/>
          <w:spacing w:val="-73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lang w:val="en-US" w:eastAsia="zh-CN"/>
        </w:rPr>
        <w:t>2</w:t>
      </w:r>
      <w:r>
        <w:rPr>
          <w:rFonts w:hint="eastAsia" w:cs="仿宋_GB231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</w:rPr>
        <w:t>日</w:t>
      </w:r>
    </w:p>
    <w:p w14:paraId="7C34CDC2">
      <w:pPr>
        <w:spacing w:before="6" w:line="240" w:lineRule="auto"/>
        <w:rPr>
          <w:rFonts w:ascii="仿宋_GB2312" w:hAnsi="仿宋_GB2312" w:eastAsia="仿宋_GB2312" w:cs="仿宋_GB2312"/>
          <w:sz w:val="20"/>
          <w:szCs w:val="20"/>
        </w:rPr>
      </w:pPr>
    </w:p>
    <w:tbl>
      <w:tblPr>
        <w:tblStyle w:val="4"/>
        <w:tblW w:w="5013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2105"/>
        <w:gridCol w:w="1517"/>
        <w:gridCol w:w="2445"/>
        <w:gridCol w:w="1468"/>
      </w:tblGrid>
      <w:tr w14:paraId="12916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29949">
            <w:pPr>
              <w:pStyle w:val="8"/>
              <w:spacing w:line="308" w:lineRule="exact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51540">
            <w:pPr>
              <w:pStyle w:val="8"/>
              <w:spacing w:line="308" w:lineRule="exact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检查项目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34059">
            <w:pPr>
              <w:pStyle w:val="8"/>
              <w:spacing w:line="308" w:lineRule="exact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检查方式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0672C">
            <w:pPr>
              <w:pStyle w:val="8"/>
              <w:spacing w:line="308" w:lineRule="exact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提交材料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2A31A">
            <w:pPr>
              <w:pStyle w:val="8"/>
              <w:spacing w:line="308" w:lineRule="exact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各项目负责人</w:t>
            </w:r>
          </w:p>
        </w:tc>
      </w:tr>
      <w:tr w14:paraId="4B412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31AEE">
            <w:pPr>
              <w:pStyle w:val="8"/>
              <w:spacing w:line="273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4月27日-4月30日（第9周）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DD827">
            <w:pPr>
              <w:pStyle w:val="8"/>
              <w:spacing w:line="239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学院领导、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教学质量管理小组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听课，召开听课专题会议</w:t>
            </w:r>
          </w:p>
          <w:p w14:paraId="26462463">
            <w:pPr>
              <w:pStyle w:val="8"/>
              <w:spacing w:line="239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(4月29日）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D3805">
            <w:pPr>
              <w:pStyle w:val="8"/>
              <w:spacing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领导、教学质量管理小组听巡课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B3FA7">
            <w:pPr>
              <w:pStyle w:val="8"/>
              <w:spacing w:line="272" w:lineRule="exact"/>
              <w:ind w:right="147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听课专题会议记录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BBCE8">
            <w:pPr>
              <w:pStyle w:val="8"/>
              <w:spacing w:line="272" w:lineRule="exact"/>
              <w:ind w:right="17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教学质量</w:t>
            </w:r>
          </w:p>
          <w:p w14:paraId="62ED396E">
            <w:pPr>
              <w:pStyle w:val="8"/>
              <w:spacing w:line="272" w:lineRule="exact"/>
              <w:ind w:right="17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管理小组</w:t>
            </w:r>
          </w:p>
        </w:tc>
      </w:tr>
      <w:tr w14:paraId="658AC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EC1AD">
            <w:pPr>
              <w:pStyle w:val="8"/>
              <w:spacing w:line="273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4月22日-5月11日（第8-11周）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2B939">
            <w:pPr>
              <w:pStyle w:val="8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课程教学质量检查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40847">
            <w:pPr>
              <w:pStyle w:val="8"/>
              <w:spacing w:before="129" w:line="272" w:lineRule="exact"/>
              <w:ind w:left="201" w:right="201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期中考试或</w:t>
            </w:r>
          </w:p>
          <w:p w14:paraId="6438C9F0">
            <w:pPr>
              <w:pStyle w:val="8"/>
              <w:spacing w:before="129" w:line="272" w:lineRule="exact"/>
              <w:ind w:left="201" w:right="201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课堂小测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CCDB5">
            <w:pPr>
              <w:pStyle w:val="8"/>
              <w:spacing w:line="273" w:lineRule="exact"/>
              <w:ind w:right="2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过程性考核材料</w:t>
            </w:r>
          </w:p>
          <w:p w14:paraId="6D562DAD">
            <w:pPr>
              <w:pStyle w:val="8"/>
              <w:spacing w:line="273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（作业、报告等）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F0C78">
            <w:pPr>
              <w:pStyle w:val="8"/>
              <w:spacing w:line="272" w:lineRule="exact"/>
              <w:ind w:right="17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教学质量管理小组</w:t>
            </w:r>
            <w:r>
              <w:rPr>
                <w:rFonts w:ascii="仿宋_GB2312" w:hAnsi="仿宋_GB2312" w:eastAsia="仿宋_GB2312" w:cs="仿宋_GB2312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任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课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教师、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陈明</w:t>
            </w:r>
          </w:p>
        </w:tc>
      </w:tr>
      <w:tr w14:paraId="24841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7EFD7">
            <w:pPr>
              <w:pStyle w:val="8"/>
              <w:spacing w:line="273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4月22日-4月30日（第8-10周）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B805F">
            <w:pPr>
              <w:pStyle w:val="8"/>
              <w:spacing w:line="240" w:lineRule="auto"/>
              <w:ind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2026届论文专项检查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088BB">
            <w:pPr>
              <w:pStyle w:val="8"/>
              <w:spacing w:before="129" w:line="272" w:lineRule="exact"/>
              <w:ind w:left="201" w:right="201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2026届论文电子档、纸质档案检查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CAB33">
            <w:pPr>
              <w:pStyle w:val="8"/>
              <w:spacing w:line="273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检查记录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F87AF">
            <w:pPr>
              <w:pStyle w:val="8"/>
              <w:spacing w:line="272" w:lineRule="exact"/>
              <w:ind w:right="17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专业负责人、学院督导、专任老师</w:t>
            </w:r>
          </w:p>
        </w:tc>
      </w:tr>
      <w:tr w14:paraId="18202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1A357">
            <w:pPr>
              <w:pStyle w:val="8"/>
              <w:spacing w:line="273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4月20日-4月24日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1D4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培养期教师指导帮扶情况 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301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学院开展“传帮带”情 况（导师制、听评课）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C3EF3">
            <w:pPr>
              <w:pStyle w:val="8"/>
              <w:spacing w:line="273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培养期教师名单及检查要点表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19CF3">
            <w:pPr>
              <w:pStyle w:val="8"/>
              <w:spacing w:line="272" w:lineRule="exact"/>
              <w:ind w:right="17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学院领导、培养期老师以及培对应导师</w:t>
            </w:r>
          </w:p>
        </w:tc>
      </w:tr>
      <w:tr w14:paraId="214142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83BA3">
            <w:pPr>
              <w:pStyle w:val="8"/>
              <w:spacing w:line="273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4月27日-5月11日（第9-11周）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5193E">
            <w:pPr>
              <w:pStyle w:val="8"/>
              <w:spacing w:before="101" w:line="240" w:lineRule="auto"/>
              <w:ind w:left="252" w:right="146" w:hanging="106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组织已开课的班级任课教师进正方系统进行评学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130C4">
            <w:pPr>
              <w:pStyle w:val="8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教师评学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B1A69">
            <w:pPr>
              <w:pStyle w:val="8"/>
              <w:spacing w:line="240" w:lineRule="auto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评学数据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4D4EE">
            <w:pPr>
              <w:pStyle w:val="8"/>
              <w:spacing w:before="101" w:line="240" w:lineRule="auto"/>
              <w:ind w:left="645" w:right="170" w:hanging="473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任课教师、陈明</w:t>
            </w:r>
          </w:p>
        </w:tc>
      </w:tr>
      <w:tr w14:paraId="19E2C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26459">
            <w:pPr>
              <w:pStyle w:val="8"/>
              <w:spacing w:line="273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4月27日-5月11日（第9-11周）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C50D1">
            <w:pPr>
              <w:pStyle w:val="8"/>
              <w:spacing w:before="130" w:line="272" w:lineRule="exact"/>
              <w:ind w:right="146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各专业组织教学研讨活动情况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/>
                <w:highlight w:val="none"/>
              </w:rPr>
              <w:t>含虚拟教研室、课程思政教学研究中心等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127ED">
            <w:pPr>
              <w:pStyle w:val="8"/>
              <w:spacing w:line="240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学院抽查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AC598">
            <w:pPr>
              <w:pStyle w:val="8"/>
              <w:spacing w:line="240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教学工作计划、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教研活动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记录、</w:t>
            </w:r>
          </w:p>
          <w:p w14:paraId="37050884">
            <w:pPr>
              <w:pStyle w:val="8"/>
              <w:spacing w:line="2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会议总结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等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52693">
            <w:pPr>
              <w:pStyle w:val="8"/>
              <w:spacing w:line="2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学院领导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带头人</w:t>
            </w:r>
          </w:p>
        </w:tc>
      </w:tr>
      <w:tr w14:paraId="14B39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74C84">
            <w:pPr>
              <w:pStyle w:val="8"/>
              <w:spacing w:before="101" w:line="273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4月22日</w:t>
            </w:r>
          </w:p>
          <w:p w14:paraId="22C3CF7F">
            <w:pPr>
              <w:pStyle w:val="8"/>
              <w:spacing w:before="101" w:line="273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（第8周）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504F0">
            <w:pPr>
              <w:pStyle w:val="8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学院调停课情况汇总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C550E">
            <w:pPr>
              <w:pStyle w:val="8"/>
              <w:spacing w:line="240" w:lineRule="auto"/>
              <w:ind w:right="3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w w:val="99"/>
                <w:sz w:val="21"/>
                <w:szCs w:val="21"/>
              </w:rPr>
              <w:t>无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10FBC">
            <w:pPr>
              <w:pStyle w:val="8"/>
              <w:spacing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正方教务系统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调停课记录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4E197">
            <w:pPr>
              <w:pStyle w:val="8"/>
              <w:spacing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陈明</w:t>
            </w:r>
          </w:p>
        </w:tc>
      </w:tr>
      <w:tr w14:paraId="0284F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0AA53">
            <w:pPr>
              <w:pStyle w:val="8"/>
              <w:spacing w:before="101" w:line="273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5月6日</w:t>
            </w:r>
          </w:p>
          <w:p w14:paraId="7324F663">
            <w:pPr>
              <w:pStyle w:val="8"/>
              <w:spacing w:before="101" w:line="273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14:00-15:00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B769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65" w:right="147" w:hanging="317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组织教师座谈会</w:t>
            </w:r>
          </w:p>
          <w:p w14:paraId="3C8BD9C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65" w:right="147" w:hanging="317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各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专业2</w:t>
            </w:r>
            <w:r>
              <w:rPr>
                <w:rFonts w:ascii="仿宋_GB2312" w:hAnsi="仿宋_GB2312" w:eastAsia="仿宋_GB2312" w:cs="仿宋_GB2312"/>
                <w:spacing w:val="-58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位老师参加）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AE975">
            <w:pPr>
              <w:pStyle w:val="8"/>
              <w:spacing w:line="240" w:lineRule="auto"/>
              <w:ind w:right="3"/>
              <w:jc w:val="center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w w:val="99"/>
                <w:sz w:val="21"/>
                <w:szCs w:val="21"/>
                <w:highlight w:val="none"/>
              </w:rPr>
              <w:t>无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A56F9">
            <w:pPr>
              <w:pStyle w:val="8"/>
              <w:spacing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座谈会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记录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583AA">
            <w:pPr>
              <w:pStyle w:val="8"/>
              <w:spacing w:line="239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学院领导、</w:t>
            </w:r>
            <w:r>
              <w:rPr>
                <w:rFonts w:ascii="仿宋_GB2312" w:hAnsi="仿宋_GB2312" w:eastAsia="仿宋_GB2312" w:cs="仿宋_GB2312"/>
                <w:spacing w:val="-3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陈明</w:t>
            </w:r>
          </w:p>
        </w:tc>
      </w:tr>
      <w:tr w14:paraId="190EB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A54DD">
            <w:pPr>
              <w:pStyle w:val="8"/>
              <w:spacing w:before="101" w:line="273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4月29日</w:t>
            </w:r>
          </w:p>
          <w:p w14:paraId="3FDEC6E3">
            <w:pPr>
              <w:pStyle w:val="8"/>
              <w:spacing w:line="273" w:lineRule="exact"/>
              <w:ind w:right="1" w:righ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14:00-15:00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5067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84" w:right="147" w:hanging="737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马尾校区</w:t>
            </w:r>
          </w:p>
          <w:p w14:paraId="2AE17F2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84" w:right="147" w:hanging="737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组织学生座谈会</w:t>
            </w:r>
          </w:p>
          <w:p w14:paraId="57BA618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84" w:leftChars="0" w:right="147" w:rightChars="0" w:hanging="737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（各班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名学生）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98093">
            <w:pPr>
              <w:pStyle w:val="8"/>
              <w:spacing w:line="240" w:lineRule="auto"/>
              <w:ind w:right="3" w:right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仿宋_GB2312" w:hAnsi="仿宋_GB2312" w:eastAsia="仿宋_GB2312" w:cs="仿宋_GB2312"/>
                <w:w w:val="99"/>
                <w:sz w:val="21"/>
                <w:szCs w:val="21"/>
                <w:highlight w:val="none"/>
              </w:rPr>
              <w:t>无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A24C9">
            <w:pPr>
              <w:pStyle w:val="8"/>
              <w:spacing w:line="240" w:lineRule="auto"/>
              <w:ind w:right="0" w:right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座谈会记录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C2A25">
            <w:pPr>
              <w:pStyle w:val="8"/>
              <w:spacing w:line="239" w:lineRule="exact"/>
              <w:ind w:right="0" w:righ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学院领导、专业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带头人、辅导员</w:t>
            </w:r>
          </w:p>
        </w:tc>
      </w:tr>
      <w:tr w14:paraId="46973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94103">
            <w:pPr>
              <w:pStyle w:val="8"/>
              <w:spacing w:before="101" w:line="273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5月6日</w:t>
            </w:r>
          </w:p>
          <w:p w14:paraId="1CB899B0">
            <w:pPr>
              <w:pStyle w:val="8"/>
              <w:spacing w:line="273" w:lineRule="exact"/>
              <w:ind w:right="1"/>
              <w:jc w:val="center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15:00-16:30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FF6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84" w:right="147" w:hanging="737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连江校区</w:t>
            </w:r>
          </w:p>
          <w:p w14:paraId="2C3F12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84" w:right="147" w:hanging="737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组织学生座谈会</w:t>
            </w:r>
          </w:p>
          <w:p w14:paraId="05F673C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84" w:right="147" w:hanging="737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（各班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名学生）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4AC07">
            <w:pPr>
              <w:pStyle w:val="8"/>
              <w:spacing w:line="240" w:lineRule="auto"/>
              <w:ind w:right="3"/>
              <w:jc w:val="center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w w:val="99"/>
                <w:sz w:val="21"/>
                <w:szCs w:val="21"/>
                <w:highlight w:val="none"/>
              </w:rPr>
              <w:t>无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56B29">
            <w:pPr>
              <w:pStyle w:val="8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座谈会记录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F9326">
            <w:pPr>
              <w:pStyle w:val="8"/>
              <w:spacing w:line="239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学院领导、专业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带头人、辅导员</w:t>
            </w:r>
          </w:p>
        </w:tc>
      </w:tr>
      <w:tr w14:paraId="6DA3A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D2ABD">
            <w:pPr>
              <w:pStyle w:val="8"/>
              <w:spacing w:before="101" w:line="273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5月13日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02CDB">
            <w:pPr>
              <w:pStyle w:val="8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期中教学检查总结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00BB5">
            <w:pPr>
              <w:pStyle w:val="8"/>
              <w:spacing w:line="240" w:lineRule="auto"/>
              <w:ind w:right="3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w w:val="99"/>
                <w:sz w:val="21"/>
                <w:szCs w:val="21"/>
              </w:rPr>
              <w:t>无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13D50">
            <w:pPr>
              <w:pStyle w:val="8"/>
              <w:spacing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期中教学检查总结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66F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ind w:left="692" w:right="170" w:hanging="522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学院领导、</w:t>
            </w:r>
          </w:p>
          <w:p w14:paraId="173AE0C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ind w:left="692" w:right="170" w:hanging="522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专业负责人</w:t>
            </w:r>
          </w:p>
        </w:tc>
      </w:tr>
    </w:tbl>
    <w:p w14:paraId="52BD91EF"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 w14:paraId="25041547"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 w14:paraId="5AE644A3">
      <w:pPr>
        <w:pStyle w:val="3"/>
        <w:tabs>
          <w:tab w:val="left" w:pos="3543"/>
          <w:tab w:val="left" w:pos="3819"/>
          <w:tab w:val="left" w:pos="5029"/>
          <w:tab w:val="left" w:pos="6987"/>
          <w:tab w:val="left" w:pos="8514"/>
          <w:tab w:val="left" w:pos="9694"/>
        </w:tabs>
        <w:spacing w:before="14" w:line="240" w:lineRule="auto"/>
        <w:ind w:right="0"/>
        <w:jc w:val="left"/>
      </w:pPr>
      <w:r>
        <w:rPr>
          <w:spacing w:val="-3"/>
        </w:rPr>
        <w:t>计划制定人：</w:t>
      </w:r>
      <w:r>
        <w:rPr>
          <w:rFonts w:hint="eastAsia" w:ascii="Times New Roman" w:hAnsi="Times New Roman" w:eastAsia="宋体" w:cs="Times New Roman"/>
          <w:spacing w:val="-3"/>
          <w:u w:val="single" w:color="000000"/>
          <w:lang w:val="en-US" w:eastAsia="zh-CN"/>
        </w:rPr>
        <w:t xml:space="preserve">        陈明            </w:t>
      </w:r>
      <w:r>
        <w:rPr>
          <w:rFonts w:hint="eastAsia" w:ascii="仿宋_GB2312" w:hAnsi="仿宋_GB2312" w:eastAsia="仿宋_GB2312" w:cs="仿宋_GB2312"/>
          <w:spacing w:val="-2"/>
        </w:rPr>
        <w:tab/>
      </w:r>
      <w:r>
        <w:rPr>
          <w:rFonts w:hint="eastAsia" w:cs="仿宋_GB2312"/>
          <w:spacing w:val="-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-3"/>
        </w:rPr>
        <w:t>审核人：</w:t>
      </w:r>
      <w:r>
        <w:rPr>
          <w:rFonts w:hint="eastAsia" w:cs="仿宋_GB2312"/>
          <w:spacing w:val="-3"/>
          <w:lang w:val="en-US" w:eastAsia="zh-CN"/>
        </w:rPr>
        <w:t xml:space="preserve"> </w:t>
      </w:r>
      <w:r>
        <w:rPr>
          <w:rFonts w:hint="eastAsia" w:cs="仿宋_GB2312"/>
          <w:spacing w:val="-3"/>
          <w:u w:val="single" w:color="000000"/>
          <w:lang w:val="en-US" w:eastAsia="zh-CN"/>
        </w:rPr>
        <w:t xml:space="preserve">     林勇  </w:t>
      </w:r>
      <w:r>
        <w:rPr>
          <w:rFonts w:hint="eastAsia" w:cs="仿宋_GB2312"/>
          <w:spacing w:val="-2"/>
          <w:u w:val="single" w:color="000000"/>
          <w:lang w:val="en-US" w:eastAsia="zh-CN"/>
        </w:rPr>
        <w:t xml:space="preserve">   </w:t>
      </w:r>
      <w:bookmarkStart w:id="0" w:name="一、期中教学检查相关会议时间安排"/>
      <w:bookmarkEnd w:id="0"/>
    </w:p>
    <w:sectPr>
      <w:pgSz w:w="11910" w:h="16840"/>
      <w:pgMar w:top="1480" w:right="1680" w:bottom="280" w:left="14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MGRjM2JmNThlYTczZWIyNjFmZjgwYTM4M2U1ZjAifQ=="/>
  </w:docVars>
  <w:rsids>
    <w:rsidRoot w:val="00000000"/>
    <w:rsid w:val="013C3511"/>
    <w:rsid w:val="03736735"/>
    <w:rsid w:val="06112117"/>
    <w:rsid w:val="09853DA5"/>
    <w:rsid w:val="0A0855DF"/>
    <w:rsid w:val="0D801901"/>
    <w:rsid w:val="0F250FAA"/>
    <w:rsid w:val="10C83588"/>
    <w:rsid w:val="121C60CC"/>
    <w:rsid w:val="13533D6F"/>
    <w:rsid w:val="178C5AA1"/>
    <w:rsid w:val="19862455"/>
    <w:rsid w:val="1A6B5E42"/>
    <w:rsid w:val="21BC51D5"/>
    <w:rsid w:val="22861D9B"/>
    <w:rsid w:val="23262435"/>
    <w:rsid w:val="26C20B22"/>
    <w:rsid w:val="280F2D3D"/>
    <w:rsid w:val="2A572240"/>
    <w:rsid w:val="2D07023B"/>
    <w:rsid w:val="2F910795"/>
    <w:rsid w:val="31966E07"/>
    <w:rsid w:val="38CA7627"/>
    <w:rsid w:val="403C1A73"/>
    <w:rsid w:val="408F626A"/>
    <w:rsid w:val="411A73CB"/>
    <w:rsid w:val="436332AB"/>
    <w:rsid w:val="44C66A64"/>
    <w:rsid w:val="44D254FC"/>
    <w:rsid w:val="486F624E"/>
    <w:rsid w:val="4A6A13C3"/>
    <w:rsid w:val="4AEC1C99"/>
    <w:rsid w:val="4EF86F9D"/>
    <w:rsid w:val="51864D34"/>
    <w:rsid w:val="52537C7D"/>
    <w:rsid w:val="54053C42"/>
    <w:rsid w:val="542D547A"/>
    <w:rsid w:val="548D226F"/>
    <w:rsid w:val="55A83629"/>
    <w:rsid w:val="58CB13AD"/>
    <w:rsid w:val="5A915845"/>
    <w:rsid w:val="5B213DF5"/>
    <w:rsid w:val="5B5B3298"/>
    <w:rsid w:val="5D513C37"/>
    <w:rsid w:val="5E39312E"/>
    <w:rsid w:val="5EDF1371"/>
    <w:rsid w:val="63B75C6E"/>
    <w:rsid w:val="64B44C48"/>
    <w:rsid w:val="66944E67"/>
    <w:rsid w:val="677C4D45"/>
    <w:rsid w:val="680A7CD4"/>
    <w:rsid w:val="69CB224D"/>
    <w:rsid w:val="6CDE028F"/>
    <w:rsid w:val="6CEF1F5A"/>
    <w:rsid w:val="6D003795"/>
    <w:rsid w:val="6F072799"/>
    <w:rsid w:val="6F085C0E"/>
    <w:rsid w:val="6F9830FE"/>
    <w:rsid w:val="70007CB8"/>
    <w:rsid w:val="7304229D"/>
    <w:rsid w:val="74F154FF"/>
    <w:rsid w:val="78991904"/>
    <w:rsid w:val="78A21BA4"/>
    <w:rsid w:val="7B8732D3"/>
    <w:rsid w:val="7BDC53CD"/>
    <w:rsid w:val="7C8F243F"/>
    <w:rsid w:val="7DC326A4"/>
    <w:rsid w:val="7FCE77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ind w:left="219"/>
      <w:outlineLvl w:val="1"/>
    </w:pPr>
    <w:rPr>
      <w:rFonts w:ascii="仿宋_GB2312" w:hAnsi="仿宋_GB2312" w:eastAsia="仿宋_GB2312"/>
      <w:b/>
      <w:bCs/>
      <w:sz w:val="28"/>
      <w:szCs w:val="28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rFonts w:ascii="仿宋_GB2312" w:hAnsi="仿宋_GB2312" w:eastAsia="仿宋_GB2312"/>
      <w:sz w:val="28"/>
      <w:szCs w:val="28"/>
    </w:rPr>
  </w:style>
  <w:style w:type="table" w:customStyle="1" w:styleId="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autoRedefine/>
    <w:qFormat/>
    <w:uiPriority w:val="1"/>
  </w:style>
  <w:style w:type="paragraph" w:customStyle="1" w:styleId="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648</Words>
  <Characters>727</Characters>
  <TotalTime>0</TotalTime>
  <ScaleCrop>false</ScaleCrop>
  <LinksUpToDate>false</LinksUpToDate>
  <CharactersWithSpaces>791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2021-11-11T14:27:00Z</dcterms:created>
  <dc:creator>Jiangw</dc:creator>
  <cp:lastModifiedBy>義</cp:lastModifiedBy>
  <cp:lastPrinted>2024-04-19T00:55:00Z</cp:lastPrinted>
  <dcterms:modified xsi:type="dcterms:W3CDTF">2026-04-27T01:09:52Z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2021-11-11T00:00:00Z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40A0CB459FC94E87ABB9A8BE65641D25_13</vt:lpwstr>
  </property>
  <property fmtid="{D5CDD505-2E9C-101B-9397-08002B2CF9AE}" pid="7" name="KSOTemplateDocerSaveRecord">
    <vt:lpwstr>eyJoZGlkIjoiNjRlZDAxODdkYTNmNjRjNGVmOGNmYjAzZWM1MjE3NjAiLCJ1c2VySWQiOiIyMTA0MzMyNTUifQ==</vt:lpwstr>
  </property>
</Properties>
</file>